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A7" w:rsidRDefault="0080162E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361315</wp:posOffset>
                </wp:positionV>
                <wp:extent cx="2143125" cy="3905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62E" w:rsidRPr="0080162E" w:rsidRDefault="0080162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016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Terrorism and Mass Destruction Weaponry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25pt;margin-top:28.45pt;width:168.75pt;height:3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" stroked="f">
                <v:textbox>
                  <w:txbxContent>
                    <w:p w:rsidR="0080162E" w:rsidRPr="0080162E" w:rsidRDefault="0080162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0162E">
                        <w:rPr>
                          <w:rFonts w:ascii="Arial" w:hAnsi="Arial" w:cs="Arial"/>
                          <w:sz w:val="20"/>
                          <w:szCs w:val="20"/>
                        </w:rPr>
                        <w:t>Terrorism and Mass Destruction Weaponry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-635</wp:posOffset>
            </wp:positionH>
            <wp:positionV relativeFrom="margin">
              <wp:posOffset>-942975</wp:posOffset>
            </wp:positionV>
            <wp:extent cx="7754112" cy="9997440"/>
            <wp:effectExtent l="0" t="0" r="0" b="381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30A7" w:rsidRDefault="0080162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9144</wp:posOffset>
            </wp:positionH>
            <wp:positionV relativeFrom="page">
              <wp:posOffset>30480</wp:posOffset>
            </wp:positionV>
            <wp:extent cx="7754112" cy="99974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30A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A7"/>
    <w:rsid w:val="000A30A7"/>
    <w:rsid w:val="0080162E"/>
    <w:rsid w:val="0086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40FC3A-4C2B-4EC4-A7E2-BDAD4DBC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40AF4625</Template>
  <TotalTime>3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Contra Costa College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Rohleder</dc:creator>
  <cp:keywords/>
  <cp:lastModifiedBy>Lori Rohleder</cp:lastModifiedBy>
  <cp:revision>3</cp:revision>
  <dcterms:created xsi:type="dcterms:W3CDTF">2015-02-03T18:57:00Z</dcterms:created>
  <dcterms:modified xsi:type="dcterms:W3CDTF">2015-02-03T19:55:00Z</dcterms:modified>
</cp:coreProperties>
</file>